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3D4" w:rsidRPr="008E52C3" w:rsidRDefault="006713D4" w:rsidP="003C596F">
      <w:pPr>
        <w:pStyle w:val="ListParagraph"/>
        <w:ind w:left="-180"/>
        <w:jc w:val="center"/>
        <w:rPr>
          <w:rFonts w:ascii="Times New Roman" w:hAnsi="Times New Roman"/>
          <w:color w:val="FF0000"/>
          <w:sz w:val="40"/>
          <w:szCs w:val="40"/>
        </w:rPr>
      </w:pPr>
      <w:r>
        <w:rPr>
          <w:noProof/>
          <w:lang w:eastAsia="da-DK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Billede 1" o:spid="_x0000_s1026" type="#_x0000_t75" style="position:absolute;left:0;text-align:left;margin-left:-16.2pt;margin-top:-52.8pt;width:94.5pt;height:59.25pt;z-index:-251658240;visibility:visible">
            <v:imagedata r:id="rId6" o:title=""/>
          </v:shape>
        </w:pict>
      </w:r>
      <w:r w:rsidRPr="008E52C3">
        <w:rPr>
          <w:rFonts w:ascii="Times New Roman" w:hAnsi="Times New Roman"/>
          <w:color w:val="FF0000"/>
          <w:sz w:val="40"/>
          <w:szCs w:val="40"/>
        </w:rPr>
        <w:t>Egenkontrol vedrørende dyrevelfærd</w:t>
      </w:r>
    </w:p>
    <w:p w:rsidR="006713D4" w:rsidRPr="008E52C3" w:rsidRDefault="006713D4" w:rsidP="003C596F">
      <w:pPr>
        <w:pStyle w:val="ListParagraph"/>
        <w:jc w:val="center"/>
        <w:rPr>
          <w:rFonts w:ascii="Times New Roman" w:hAnsi="Times New Roman"/>
          <w:color w:val="FF0000"/>
          <w:sz w:val="56"/>
        </w:rPr>
      </w:pPr>
      <w:r w:rsidRPr="008E52C3">
        <w:rPr>
          <w:rFonts w:ascii="Times New Roman" w:hAnsi="Times New Roman"/>
          <w:color w:val="FF0000"/>
          <w:sz w:val="40"/>
          <w:szCs w:val="40"/>
        </w:rPr>
        <w:t>Logbog for alarmanlæg</w:t>
      </w:r>
    </w:p>
    <w:p w:rsidR="006713D4" w:rsidRDefault="006713D4" w:rsidP="008E52C3">
      <w:pPr>
        <w:pStyle w:val="ListParagraph"/>
        <w:ind w:left="0"/>
        <w:rPr>
          <w:rFonts w:ascii="Times New Roman" w:hAnsi="Times New Roman"/>
          <w:sz w:val="26"/>
          <w:szCs w:val="26"/>
        </w:rPr>
      </w:pPr>
    </w:p>
    <w:p w:rsidR="006713D4" w:rsidRDefault="006713D4" w:rsidP="008E52C3">
      <w:pPr>
        <w:pStyle w:val="ListParagraph"/>
        <w:ind w:left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Alarmanlæg skal kontrolleres mindst én gang i kvartalet og efter vask af staldsektionen.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09"/>
        <w:gridCol w:w="1418"/>
        <w:gridCol w:w="6551"/>
      </w:tblGrid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jc w:val="center"/>
              <w:rPr>
                <w:sz w:val="28"/>
                <w:szCs w:val="28"/>
              </w:rPr>
            </w:pPr>
            <w:r w:rsidRPr="00A07225">
              <w:rPr>
                <w:sz w:val="28"/>
                <w:szCs w:val="28"/>
              </w:rPr>
              <w:t>Dato</w:t>
            </w:r>
          </w:p>
        </w:tc>
        <w:tc>
          <w:tcPr>
            <w:tcW w:w="1418" w:type="dxa"/>
          </w:tcPr>
          <w:p w:rsidR="006713D4" w:rsidRPr="00A07225" w:rsidRDefault="006713D4" w:rsidP="005440F4">
            <w:pPr>
              <w:jc w:val="center"/>
              <w:rPr>
                <w:sz w:val="28"/>
                <w:szCs w:val="28"/>
              </w:rPr>
            </w:pPr>
            <w:r w:rsidRPr="00A07225">
              <w:rPr>
                <w:sz w:val="28"/>
                <w:szCs w:val="28"/>
              </w:rPr>
              <w:t>Initialer</w:t>
            </w:r>
          </w:p>
        </w:tc>
        <w:tc>
          <w:tcPr>
            <w:tcW w:w="6551" w:type="dxa"/>
          </w:tcPr>
          <w:p w:rsidR="006713D4" w:rsidRPr="00A07225" w:rsidRDefault="006713D4" w:rsidP="005440F4">
            <w:pPr>
              <w:jc w:val="center"/>
              <w:rPr>
                <w:sz w:val="28"/>
                <w:szCs w:val="28"/>
              </w:rPr>
            </w:pPr>
            <w:r w:rsidRPr="00A07225">
              <w:rPr>
                <w:sz w:val="28"/>
                <w:szCs w:val="28"/>
              </w:rPr>
              <w:t>Bemærkning</w:t>
            </w: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  <w:tr w:rsidR="006713D4" w:rsidRPr="00A07225" w:rsidTr="005440F4">
        <w:tc>
          <w:tcPr>
            <w:tcW w:w="1809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  <w:tc>
          <w:tcPr>
            <w:tcW w:w="6551" w:type="dxa"/>
          </w:tcPr>
          <w:p w:rsidR="006713D4" w:rsidRPr="00A07225" w:rsidRDefault="006713D4" w:rsidP="005440F4">
            <w:pPr>
              <w:rPr>
                <w:sz w:val="28"/>
                <w:szCs w:val="28"/>
              </w:rPr>
            </w:pPr>
          </w:p>
        </w:tc>
      </w:tr>
    </w:tbl>
    <w:p w:rsidR="006713D4" w:rsidRPr="008E52C3" w:rsidRDefault="006713D4" w:rsidP="008E52C3">
      <w:pPr>
        <w:rPr>
          <w:lang w:val="da-DK"/>
        </w:rPr>
      </w:pPr>
    </w:p>
    <w:sectPr w:rsidR="006713D4" w:rsidRPr="008E52C3" w:rsidSect="005E116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13D4" w:rsidRDefault="006713D4">
      <w:r>
        <w:separator/>
      </w:r>
    </w:p>
  </w:endnote>
  <w:endnote w:type="continuationSeparator" w:id="1">
    <w:p w:rsidR="006713D4" w:rsidRDefault="006713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3D4" w:rsidRDefault="006713D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3D4" w:rsidRPr="00934C9F" w:rsidRDefault="006713D4" w:rsidP="00934C9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3D4" w:rsidRDefault="006713D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13D4" w:rsidRDefault="006713D4">
      <w:r>
        <w:separator/>
      </w:r>
    </w:p>
  </w:footnote>
  <w:footnote w:type="continuationSeparator" w:id="1">
    <w:p w:rsidR="006713D4" w:rsidRDefault="006713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3D4" w:rsidRDefault="006713D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3D4" w:rsidRDefault="006713D4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3D4" w:rsidRDefault="006713D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1304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E52C3"/>
    <w:rsid w:val="0003446A"/>
    <w:rsid w:val="00242ECC"/>
    <w:rsid w:val="002D0B5B"/>
    <w:rsid w:val="003C596F"/>
    <w:rsid w:val="004D4A43"/>
    <w:rsid w:val="005440F4"/>
    <w:rsid w:val="00554496"/>
    <w:rsid w:val="005E116D"/>
    <w:rsid w:val="006713D4"/>
    <w:rsid w:val="00850E21"/>
    <w:rsid w:val="008E52C3"/>
    <w:rsid w:val="00934C9F"/>
    <w:rsid w:val="00A07225"/>
    <w:rsid w:val="00A93670"/>
    <w:rsid w:val="00B23EE1"/>
    <w:rsid w:val="00DF192B"/>
    <w:rsid w:val="00E32139"/>
    <w:rsid w:val="00FA6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da-DK" w:eastAsia="da-D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2C3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8E52C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da-DK"/>
    </w:rPr>
  </w:style>
  <w:style w:type="paragraph" w:styleId="BalloonText">
    <w:name w:val="Balloon Text"/>
    <w:basedOn w:val="Normal"/>
    <w:link w:val="BalloonTextChar"/>
    <w:uiPriority w:val="99"/>
    <w:semiHidden/>
    <w:rsid w:val="008E52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E52C3"/>
    <w:rPr>
      <w:rFonts w:ascii="Tahoma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rsid w:val="00554496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D4A43"/>
    <w:rPr>
      <w:rFonts w:ascii="Times New Roman" w:hAnsi="Times New Roman" w:cs="Times New Roman"/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554496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D4A43"/>
    <w:rPr>
      <w:rFonts w:ascii="Times New Roman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41</Words>
  <Characters>257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Egenkontrol vedrørende dyrevelfærd</dc:title>
  <dc:subject/>
  <dc:creator>Jens Strathe</dc:creator>
  <cp:keywords/>
  <dc:description/>
  <cp:lastModifiedBy>khpedersen</cp:lastModifiedBy>
  <cp:revision>4</cp:revision>
  <cp:lastPrinted>2010-08-26T10:32:00Z</cp:lastPrinted>
  <dcterms:created xsi:type="dcterms:W3CDTF">2010-08-26T09:56:00Z</dcterms:created>
  <dcterms:modified xsi:type="dcterms:W3CDTF">2010-08-26T10:32:00Z</dcterms:modified>
</cp:coreProperties>
</file>